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91594" w14:textId="77777777" w:rsidR="00F379BB" w:rsidRPr="00A23BD1" w:rsidRDefault="00F379BB" w:rsidP="00A23BD1">
      <w:pPr>
        <w:adjustRightInd w:val="0"/>
        <w:jc w:val="right"/>
        <w:rPr>
          <w:sz w:val="24"/>
          <w:szCs w:val="24"/>
        </w:rPr>
      </w:pPr>
      <w:r w:rsidRPr="00A23BD1">
        <w:rPr>
          <w:sz w:val="24"/>
          <w:szCs w:val="24"/>
        </w:rPr>
        <w:t>Al Signor Sindaco</w:t>
      </w:r>
    </w:p>
    <w:p w14:paraId="7E7DA574" w14:textId="77777777" w:rsidR="00F379BB" w:rsidRPr="00A23BD1" w:rsidRDefault="00F379BB" w:rsidP="00F379BB">
      <w:pPr>
        <w:adjustRightInd w:val="0"/>
        <w:jc w:val="right"/>
        <w:rPr>
          <w:sz w:val="24"/>
          <w:szCs w:val="24"/>
        </w:rPr>
      </w:pPr>
      <w:r w:rsidRPr="00A23BD1">
        <w:rPr>
          <w:sz w:val="24"/>
          <w:szCs w:val="24"/>
        </w:rPr>
        <w:t>del Comune di</w:t>
      </w:r>
    </w:p>
    <w:p w14:paraId="3541596A" w14:textId="77777777" w:rsidR="00F379BB" w:rsidRPr="00A23BD1" w:rsidRDefault="00F379BB" w:rsidP="00180464">
      <w:pPr>
        <w:adjustRightInd w:val="0"/>
        <w:jc w:val="right"/>
        <w:rPr>
          <w:sz w:val="24"/>
          <w:szCs w:val="24"/>
        </w:rPr>
      </w:pPr>
      <w:r w:rsidRPr="00A23BD1">
        <w:rPr>
          <w:sz w:val="24"/>
          <w:szCs w:val="24"/>
        </w:rPr>
        <w:t>Pieve Fosciana</w:t>
      </w:r>
    </w:p>
    <w:p w14:paraId="270FFE2B" w14:textId="77777777" w:rsidR="00F379BB" w:rsidRPr="00A23BD1" w:rsidRDefault="00F379BB" w:rsidP="00F379BB">
      <w:pPr>
        <w:adjustRightInd w:val="0"/>
        <w:rPr>
          <w:b/>
          <w:bCs/>
          <w:sz w:val="24"/>
          <w:szCs w:val="24"/>
        </w:rPr>
      </w:pPr>
    </w:p>
    <w:p w14:paraId="2B96761D" w14:textId="77777777" w:rsidR="00A23BD1" w:rsidRDefault="00A23BD1" w:rsidP="00202830">
      <w:pPr>
        <w:adjustRightInd w:val="0"/>
        <w:rPr>
          <w:sz w:val="24"/>
          <w:szCs w:val="24"/>
        </w:rPr>
      </w:pPr>
    </w:p>
    <w:p w14:paraId="463DFCBE" w14:textId="77777777" w:rsidR="00202830" w:rsidRPr="00A23BD1" w:rsidRDefault="00202830" w:rsidP="00A23BD1">
      <w:pPr>
        <w:adjustRightInd w:val="0"/>
        <w:rPr>
          <w:b/>
          <w:bCs/>
          <w:sz w:val="24"/>
          <w:szCs w:val="24"/>
        </w:rPr>
      </w:pPr>
      <w:r w:rsidRPr="00A23BD1">
        <w:rPr>
          <w:b/>
          <w:bCs/>
          <w:sz w:val="24"/>
          <w:szCs w:val="24"/>
        </w:rPr>
        <w:t>DOMANDA DI INSERIMENTO NELL’</w:t>
      </w:r>
      <w:r w:rsidR="00A23BD1">
        <w:rPr>
          <w:b/>
          <w:bCs/>
          <w:sz w:val="24"/>
          <w:szCs w:val="24"/>
        </w:rPr>
        <w:t>ELENCO SUPPLETIVO</w:t>
      </w:r>
      <w:r w:rsidRPr="00A23BD1">
        <w:rPr>
          <w:b/>
          <w:bCs/>
          <w:sz w:val="24"/>
          <w:szCs w:val="24"/>
        </w:rPr>
        <w:t xml:space="preserve"> DELLE PERSONE</w:t>
      </w:r>
    </w:p>
    <w:p w14:paraId="5315E66E" w14:textId="0549F641" w:rsidR="00202830" w:rsidRPr="00A23BD1" w:rsidRDefault="00202830" w:rsidP="00A23BD1">
      <w:pPr>
        <w:adjustRightInd w:val="0"/>
        <w:rPr>
          <w:b/>
          <w:bCs/>
          <w:sz w:val="24"/>
          <w:szCs w:val="24"/>
        </w:rPr>
      </w:pPr>
      <w:r w:rsidRPr="00A23BD1">
        <w:rPr>
          <w:b/>
          <w:bCs/>
          <w:sz w:val="24"/>
          <w:szCs w:val="24"/>
        </w:rPr>
        <w:t>IDONEE ALL'UFFICIO DI SCRUTATORE E/O PRESIDENTE DI</w:t>
      </w:r>
      <w:r w:rsidR="00A23BD1">
        <w:rPr>
          <w:b/>
          <w:bCs/>
          <w:sz w:val="24"/>
          <w:szCs w:val="24"/>
        </w:rPr>
        <w:t xml:space="preserve"> </w:t>
      </w:r>
      <w:r w:rsidRPr="00A23BD1">
        <w:rPr>
          <w:b/>
          <w:bCs/>
          <w:sz w:val="24"/>
          <w:szCs w:val="24"/>
        </w:rPr>
        <w:t>SEGGIO ELETTORALE PER L</w:t>
      </w:r>
      <w:r w:rsidR="00EF594F">
        <w:rPr>
          <w:b/>
          <w:bCs/>
          <w:sz w:val="24"/>
          <w:szCs w:val="24"/>
        </w:rPr>
        <w:t>A</w:t>
      </w:r>
      <w:r w:rsidRPr="00A23BD1">
        <w:rPr>
          <w:b/>
          <w:bCs/>
          <w:sz w:val="24"/>
          <w:szCs w:val="24"/>
        </w:rPr>
        <w:t xml:space="preserve"> CONSULTAZION</w:t>
      </w:r>
      <w:r w:rsidR="00EF594F">
        <w:rPr>
          <w:b/>
          <w:bCs/>
          <w:sz w:val="24"/>
          <w:szCs w:val="24"/>
        </w:rPr>
        <w:t>E</w:t>
      </w:r>
      <w:r w:rsidRPr="00A23BD1">
        <w:rPr>
          <w:b/>
          <w:bCs/>
          <w:sz w:val="24"/>
          <w:szCs w:val="24"/>
        </w:rPr>
        <w:t xml:space="preserve"> REFERENDARI</w:t>
      </w:r>
      <w:r w:rsidR="00EF594F">
        <w:rPr>
          <w:b/>
          <w:bCs/>
          <w:sz w:val="24"/>
          <w:szCs w:val="24"/>
        </w:rPr>
        <w:t>A</w:t>
      </w:r>
      <w:r w:rsidRPr="00A23BD1">
        <w:rPr>
          <w:b/>
          <w:bCs/>
          <w:sz w:val="24"/>
          <w:szCs w:val="24"/>
        </w:rPr>
        <w:t xml:space="preserve"> DEL </w:t>
      </w:r>
      <w:r w:rsidR="00EF594F">
        <w:rPr>
          <w:b/>
          <w:bCs/>
          <w:sz w:val="24"/>
          <w:szCs w:val="24"/>
        </w:rPr>
        <w:t>22</w:t>
      </w:r>
      <w:r w:rsidRPr="00A23BD1">
        <w:rPr>
          <w:b/>
          <w:bCs/>
          <w:sz w:val="24"/>
          <w:szCs w:val="24"/>
        </w:rPr>
        <w:t>/</w:t>
      </w:r>
      <w:r w:rsidR="00EF594F">
        <w:rPr>
          <w:b/>
          <w:bCs/>
          <w:sz w:val="24"/>
          <w:szCs w:val="24"/>
        </w:rPr>
        <w:t>23</w:t>
      </w:r>
    </w:p>
    <w:p w14:paraId="0A35E8E6" w14:textId="03B8E9FF" w:rsidR="00F379BB" w:rsidRPr="00A23BD1" w:rsidRDefault="00EF594F" w:rsidP="00A23BD1">
      <w:pPr>
        <w:adjustRightInd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MARZO</w:t>
      </w:r>
      <w:r w:rsidR="00202830" w:rsidRPr="00A23BD1">
        <w:rPr>
          <w:b/>
          <w:bCs/>
          <w:sz w:val="24"/>
          <w:szCs w:val="24"/>
        </w:rPr>
        <w:t xml:space="preserve"> 202</w:t>
      </w:r>
      <w:r>
        <w:rPr>
          <w:b/>
          <w:bCs/>
          <w:sz w:val="24"/>
          <w:szCs w:val="24"/>
        </w:rPr>
        <w:t>6</w:t>
      </w:r>
      <w:r w:rsidR="00202830" w:rsidRPr="00A23BD1">
        <w:rPr>
          <w:b/>
          <w:bCs/>
          <w:sz w:val="24"/>
          <w:szCs w:val="24"/>
        </w:rPr>
        <w:t>.</w:t>
      </w:r>
    </w:p>
    <w:p w14:paraId="5134785A" w14:textId="77777777" w:rsidR="00202830" w:rsidRPr="00A23BD1" w:rsidRDefault="00202830" w:rsidP="00A23BD1">
      <w:pPr>
        <w:adjustRightInd w:val="0"/>
        <w:rPr>
          <w:sz w:val="24"/>
          <w:szCs w:val="24"/>
        </w:rPr>
      </w:pPr>
    </w:p>
    <w:p w14:paraId="64F9E265" w14:textId="77777777" w:rsidR="00F379BB" w:rsidRPr="00A23BD1" w:rsidRDefault="00F379BB" w:rsidP="00F379BB">
      <w:pPr>
        <w:adjustRightInd w:val="0"/>
        <w:rPr>
          <w:sz w:val="24"/>
          <w:szCs w:val="24"/>
        </w:rPr>
      </w:pPr>
      <w:r w:rsidRPr="00A23BD1">
        <w:rPr>
          <w:sz w:val="24"/>
          <w:szCs w:val="24"/>
        </w:rPr>
        <w:t>__/l__sottoscritt__ ____________________________________________________</w:t>
      </w:r>
    </w:p>
    <w:p w14:paraId="616F2464" w14:textId="77777777" w:rsidR="00F379BB" w:rsidRPr="00A23BD1" w:rsidRDefault="00F379BB" w:rsidP="00F379BB">
      <w:pPr>
        <w:adjustRightInd w:val="0"/>
        <w:rPr>
          <w:sz w:val="24"/>
          <w:szCs w:val="24"/>
        </w:rPr>
      </w:pPr>
      <w:r w:rsidRPr="00A23BD1">
        <w:rPr>
          <w:sz w:val="24"/>
          <w:szCs w:val="24"/>
        </w:rPr>
        <w:t>nat__ a __________________________________Il __________________________</w:t>
      </w:r>
    </w:p>
    <w:p w14:paraId="7FD3F926" w14:textId="77777777" w:rsidR="00F379BB" w:rsidRPr="00A23BD1" w:rsidRDefault="00F379BB" w:rsidP="00F379BB">
      <w:pPr>
        <w:adjustRightInd w:val="0"/>
        <w:rPr>
          <w:sz w:val="24"/>
          <w:szCs w:val="24"/>
        </w:rPr>
      </w:pPr>
      <w:r w:rsidRPr="00A23BD1">
        <w:rPr>
          <w:sz w:val="24"/>
          <w:szCs w:val="24"/>
        </w:rPr>
        <w:t>residente in ___________________________________________________________</w:t>
      </w:r>
    </w:p>
    <w:p w14:paraId="020A2B6F" w14:textId="77777777" w:rsidR="00F379BB" w:rsidRPr="00A23BD1" w:rsidRDefault="00F379BB" w:rsidP="00F379BB">
      <w:pPr>
        <w:adjustRightInd w:val="0"/>
        <w:rPr>
          <w:sz w:val="24"/>
          <w:szCs w:val="24"/>
        </w:rPr>
      </w:pPr>
      <w:r w:rsidRPr="00A23BD1">
        <w:rPr>
          <w:sz w:val="24"/>
          <w:szCs w:val="24"/>
        </w:rPr>
        <w:t>Via _________________________________________________________ n. _____</w:t>
      </w:r>
    </w:p>
    <w:p w14:paraId="5B30E1EB" w14:textId="77777777" w:rsidR="00F379BB" w:rsidRPr="00A23BD1" w:rsidRDefault="00F379BB" w:rsidP="00F379BB">
      <w:pPr>
        <w:adjustRightInd w:val="0"/>
        <w:rPr>
          <w:sz w:val="24"/>
          <w:szCs w:val="24"/>
        </w:rPr>
      </w:pPr>
    </w:p>
    <w:p w14:paraId="7D57CEBC" w14:textId="77777777" w:rsidR="00F379BB" w:rsidRPr="00A23BD1" w:rsidRDefault="00F379BB" w:rsidP="00F379BB">
      <w:pPr>
        <w:adjustRightInd w:val="0"/>
        <w:rPr>
          <w:sz w:val="24"/>
          <w:szCs w:val="24"/>
        </w:rPr>
      </w:pPr>
      <w:r w:rsidRPr="00A23BD1">
        <w:rPr>
          <w:sz w:val="24"/>
          <w:szCs w:val="24"/>
        </w:rPr>
        <w:t>Iscritt__ nelle liste elettorali del Comune di Pieve Fosciana,</w:t>
      </w:r>
    </w:p>
    <w:p w14:paraId="2CA2F563" w14:textId="77777777" w:rsidR="00180464" w:rsidRPr="00A23BD1" w:rsidRDefault="00180464" w:rsidP="00F379BB">
      <w:pPr>
        <w:adjustRightInd w:val="0"/>
        <w:rPr>
          <w:sz w:val="24"/>
          <w:szCs w:val="24"/>
        </w:rPr>
      </w:pPr>
    </w:p>
    <w:p w14:paraId="02ACB0CF" w14:textId="77777777" w:rsidR="00F379BB" w:rsidRPr="00A23BD1" w:rsidRDefault="00F379BB" w:rsidP="00F379BB">
      <w:pPr>
        <w:adjustRightInd w:val="0"/>
        <w:rPr>
          <w:sz w:val="24"/>
          <w:szCs w:val="24"/>
        </w:rPr>
      </w:pPr>
      <w:r w:rsidRPr="00A23BD1">
        <w:rPr>
          <w:sz w:val="24"/>
          <w:szCs w:val="24"/>
        </w:rPr>
        <w:t>in possesso del seguente titolo di studio ____________________________________</w:t>
      </w:r>
    </w:p>
    <w:p w14:paraId="3607A082" w14:textId="77777777" w:rsidR="00F379BB" w:rsidRPr="00A23BD1" w:rsidRDefault="00F379BB" w:rsidP="00F379BB">
      <w:pPr>
        <w:adjustRightInd w:val="0"/>
        <w:rPr>
          <w:sz w:val="24"/>
          <w:szCs w:val="24"/>
        </w:rPr>
      </w:pPr>
    </w:p>
    <w:p w14:paraId="5DA5749E" w14:textId="77777777" w:rsidR="00F379BB" w:rsidRPr="00A23BD1" w:rsidRDefault="00F379BB" w:rsidP="00F379BB">
      <w:pPr>
        <w:adjustRightInd w:val="0"/>
        <w:rPr>
          <w:sz w:val="24"/>
          <w:szCs w:val="24"/>
        </w:rPr>
      </w:pPr>
      <w:r w:rsidRPr="00A23BD1">
        <w:rPr>
          <w:sz w:val="24"/>
          <w:szCs w:val="24"/>
        </w:rPr>
        <w:t>Visto l’art. 1 della L. 8 marzo 1989 n. 95 come modificato dall’art. 9 della L. 30</w:t>
      </w:r>
    </w:p>
    <w:p w14:paraId="2F77B6A1" w14:textId="77777777" w:rsidR="00F379BB" w:rsidRPr="00A23BD1" w:rsidRDefault="00F379BB" w:rsidP="00F379BB">
      <w:pPr>
        <w:adjustRightInd w:val="0"/>
        <w:rPr>
          <w:sz w:val="24"/>
          <w:szCs w:val="24"/>
        </w:rPr>
      </w:pPr>
      <w:r w:rsidRPr="00A23BD1">
        <w:rPr>
          <w:sz w:val="24"/>
          <w:szCs w:val="24"/>
        </w:rPr>
        <w:t>aprile 1999 n. 120;</w:t>
      </w:r>
    </w:p>
    <w:p w14:paraId="1EA6012D" w14:textId="77777777" w:rsidR="00F379BB" w:rsidRPr="00A23BD1" w:rsidRDefault="00F379BB" w:rsidP="00F379BB">
      <w:pPr>
        <w:adjustRightInd w:val="0"/>
        <w:jc w:val="center"/>
        <w:rPr>
          <w:sz w:val="24"/>
          <w:szCs w:val="24"/>
        </w:rPr>
      </w:pPr>
    </w:p>
    <w:p w14:paraId="6187E826" w14:textId="77777777" w:rsidR="00F379BB" w:rsidRPr="00A23BD1" w:rsidRDefault="00F379BB" w:rsidP="00F379BB">
      <w:pPr>
        <w:adjustRightInd w:val="0"/>
        <w:jc w:val="center"/>
        <w:rPr>
          <w:sz w:val="24"/>
          <w:szCs w:val="24"/>
        </w:rPr>
      </w:pPr>
      <w:r w:rsidRPr="00A23BD1">
        <w:rPr>
          <w:sz w:val="24"/>
          <w:szCs w:val="24"/>
        </w:rPr>
        <w:t>CHIEDE</w:t>
      </w:r>
    </w:p>
    <w:p w14:paraId="35E1DA9D" w14:textId="77777777" w:rsidR="00180464" w:rsidRPr="00A23BD1" w:rsidRDefault="00F379BB" w:rsidP="00F379BB">
      <w:pPr>
        <w:adjustRightInd w:val="0"/>
        <w:rPr>
          <w:sz w:val="24"/>
          <w:szCs w:val="24"/>
        </w:rPr>
      </w:pPr>
      <w:r w:rsidRPr="00A23BD1">
        <w:rPr>
          <w:sz w:val="24"/>
          <w:szCs w:val="24"/>
        </w:rPr>
        <w:t>Di essere inserito nell</w:t>
      </w:r>
      <w:r w:rsidR="00180464" w:rsidRPr="00A23BD1">
        <w:rPr>
          <w:sz w:val="24"/>
          <w:szCs w:val="24"/>
        </w:rPr>
        <w:t>’ elenco s</w:t>
      </w:r>
      <w:r w:rsidR="00A23BD1">
        <w:rPr>
          <w:sz w:val="24"/>
          <w:szCs w:val="24"/>
        </w:rPr>
        <w:t>uppletivo</w:t>
      </w:r>
      <w:r w:rsidRPr="00A23BD1">
        <w:rPr>
          <w:sz w:val="24"/>
          <w:szCs w:val="24"/>
        </w:rPr>
        <w:t xml:space="preserve"> delle persone idonee all’Ufficio di</w:t>
      </w:r>
      <w:r w:rsidR="00A23BD1" w:rsidRPr="00A23BD1">
        <w:rPr>
          <w:sz w:val="24"/>
          <w:szCs w:val="24"/>
        </w:rPr>
        <w:t>:</w:t>
      </w:r>
      <w:r w:rsidRPr="00A23BD1">
        <w:rPr>
          <w:sz w:val="24"/>
          <w:szCs w:val="24"/>
        </w:rPr>
        <w:t xml:space="preserve"> </w:t>
      </w:r>
    </w:p>
    <w:p w14:paraId="348C8696" w14:textId="77777777" w:rsidR="00180464" w:rsidRPr="00A23BD1" w:rsidRDefault="00180464" w:rsidP="00F379BB">
      <w:pPr>
        <w:adjustRightInd w:val="0"/>
        <w:rPr>
          <w:sz w:val="24"/>
          <w:szCs w:val="24"/>
        </w:rPr>
      </w:pPr>
    </w:p>
    <w:p w14:paraId="0E140242" w14:textId="77777777" w:rsidR="00F379BB" w:rsidRPr="00A23BD1" w:rsidRDefault="00F379BB" w:rsidP="00A23BD1">
      <w:pPr>
        <w:numPr>
          <w:ilvl w:val="0"/>
          <w:numId w:val="2"/>
        </w:numPr>
        <w:adjustRightInd w:val="0"/>
        <w:rPr>
          <w:sz w:val="24"/>
          <w:szCs w:val="24"/>
        </w:rPr>
      </w:pPr>
      <w:r w:rsidRPr="00A23BD1">
        <w:rPr>
          <w:sz w:val="24"/>
          <w:szCs w:val="24"/>
        </w:rPr>
        <w:t xml:space="preserve">SCRUTATORE </w:t>
      </w:r>
    </w:p>
    <w:p w14:paraId="30A768AE" w14:textId="77777777" w:rsidR="00F379BB" w:rsidRPr="00A23BD1" w:rsidRDefault="00180464" w:rsidP="00A23BD1">
      <w:pPr>
        <w:numPr>
          <w:ilvl w:val="0"/>
          <w:numId w:val="2"/>
        </w:numPr>
        <w:adjustRightInd w:val="0"/>
        <w:rPr>
          <w:sz w:val="24"/>
          <w:szCs w:val="24"/>
        </w:rPr>
      </w:pPr>
      <w:r w:rsidRPr="00A23BD1">
        <w:rPr>
          <w:sz w:val="24"/>
          <w:szCs w:val="24"/>
        </w:rPr>
        <w:t>PRESIDENTE</w:t>
      </w:r>
    </w:p>
    <w:p w14:paraId="2167B8B9" w14:textId="77777777" w:rsidR="00F379BB" w:rsidRPr="00A23BD1" w:rsidRDefault="00F379BB" w:rsidP="00F379BB">
      <w:pPr>
        <w:adjustRightInd w:val="0"/>
        <w:rPr>
          <w:sz w:val="24"/>
          <w:szCs w:val="24"/>
        </w:rPr>
      </w:pPr>
    </w:p>
    <w:p w14:paraId="23265F0F" w14:textId="77777777" w:rsidR="00F379BB" w:rsidRPr="00A23BD1" w:rsidRDefault="00F379BB" w:rsidP="00F379BB">
      <w:pPr>
        <w:adjustRightInd w:val="0"/>
        <w:rPr>
          <w:sz w:val="24"/>
          <w:szCs w:val="24"/>
        </w:rPr>
      </w:pPr>
      <w:r w:rsidRPr="00A23BD1">
        <w:rPr>
          <w:sz w:val="24"/>
          <w:szCs w:val="24"/>
        </w:rPr>
        <w:t>Inoltre consapevole delle responsabilità penali in caso di false attestazioni,</w:t>
      </w:r>
    </w:p>
    <w:p w14:paraId="121991BA" w14:textId="77777777" w:rsidR="00F379BB" w:rsidRPr="00A23BD1" w:rsidRDefault="00F379BB" w:rsidP="00F379BB">
      <w:pPr>
        <w:adjustRightInd w:val="0"/>
        <w:jc w:val="center"/>
        <w:rPr>
          <w:sz w:val="24"/>
          <w:szCs w:val="24"/>
        </w:rPr>
      </w:pPr>
    </w:p>
    <w:p w14:paraId="79F846C9" w14:textId="77777777" w:rsidR="00F379BB" w:rsidRPr="00A23BD1" w:rsidRDefault="00F379BB" w:rsidP="00F379BB">
      <w:pPr>
        <w:adjustRightInd w:val="0"/>
        <w:jc w:val="center"/>
        <w:rPr>
          <w:sz w:val="24"/>
          <w:szCs w:val="24"/>
        </w:rPr>
      </w:pPr>
    </w:p>
    <w:p w14:paraId="44C09264" w14:textId="77777777" w:rsidR="00F379BB" w:rsidRPr="00A23BD1" w:rsidRDefault="00F379BB" w:rsidP="00F379BB">
      <w:pPr>
        <w:adjustRightInd w:val="0"/>
        <w:jc w:val="center"/>
        <w:rPr>
          <w:sz w:val="24"/>
          <w:szCs w:val="24"/>
        </w:rPr>
      </w:pPr>
      <w:r w:rsidRPr="00A23BD1">
        <w:rPr>
          <w:sz w:val="24"/>
          <w:szCs w:val="24"/>
        </w:rPr>
        <w:t>DICHIARA</w:t>
      </w:r>
    </w:p>
    <w:p w14:paraId="2ABCEC75" w14:textId="77777777" w:rsidR="00F379BB" w:rsidRPr="00A23BD1" w:rsidRDefault="00F379BB" w:rsidP="00F379BB">
      <w:pPr>
        <w:adjustRightInd w:val="0"/>
        <w:rPr>
          <w:sz w:val="24"/>
          <w:szCs w:val="24"/>
        </w:rPr>
      </w:pPr>
    </w:p>
    <w:p w14:paraId="2CC80E16" w14:textId="77777777" w:rsidR="00F379BB" w:rsidRPr="00A23BD1" w:rsidRDefault="00F379BB" w:rsidP="00A23BD1">
      <w:pPr>
        <w:numPr>
          <w:ilvl w:val="0"/>
          <w:numId w:val="3"/>
        </w:numPr>
        <w:adjustRightInd w:val="0"/>
        <w:rPr>
          <w:sz w:val="24"/>
          <w:szCs w:val="24"/>
        </w:rPr>
      </w:pPr>
      <w:r w:rsidRPr="00A23BD1">
        <w:rPr>
          <w:sz w:val="24"/>
          <w:szCs w:val="24"/>
        </w:rPr>
        <w:t>di essere elettore del Comune;</w:t>
      </w:r>
    </w:p>
    <w:p w14:paraId="11D123B5" w14:textId="77777777" w:rsidR="00F379BB" w:rsidRPr="00A23BD1" w:rsidRDefault="00F379BB" w:rsidP="00F379BB">
      <w:pPr>
        <w:numPr>
          <w:ilvl w:val="0"/>
          <w:numId w:val="3"/>
        </w:numPr>
        <w:adjustRightInd w:val="0"/>
        <w:rPr>
          <w:sz w:val="24"/>
          <w:szCs w:val="24"/>
        </w:rPr>
      </w:pPr>
      <w:r w:rsidRPr="00A23BD1">
        <w:rPr>
          <w:sz w:val="24"/>
          <w:szCs w:val="24"/>
        </w:rPr>
        <w:t>di non trovarsi in alcuna delle condizioni di cui agli artt. 38 del T.U 30 marzo 1957</w:t>
      </w:r>
      <w:r w:rsidR="00A23BD1" w:rsidRPr="00A23BD1">
        <w:rPr>
          <w:sz w:val="24"/>
          <w:szCs w:val="24"/>
        </w:rPr>
        <w:t xml:space="preserve"> </w:t>
      </w:r>
      <w:r w:rsidRPr="00A23BD1">
        <w:rPr>
          <w:sz w:val="24"/>
          <w:szCs w:val="24"/>
        </w:rPr>
        <w:t>n. 361 e 23 del T.U. 16 maggio 1960 n. 570.</w:t>
      </w:r>
    </w:p>
    <w:p w14:paraId="1F5395B2" w14:textId="77777777" w:rsidR="00F379BB" w:rsidRPr="00A23BD1" w:rsidRDefault="00F379BB" w:rsidP="00F379BB">
      <w:pPr>
        <w:adjustRightInd w:val="0"/>
        <w:rPr>
          <w:sz w:val="24"/>
          <w:szCs w:val="24"/>
        </w:rPr>
      </w:pPr>
    </w:p>
    <w:p w14:paraId="64A29751" w14:textId="77777777" w:rsidR="00A23BD1" w:rsidRPr="00A23BD1" w:rsidRDefault="00A23BD1" w:rsidP="00F379BB">
      <w:pPr>
        <w:adjustRightInd w:val="0"/>
        <w:rPr>
          <w:sz w:val="24"/>
          <w:szCs w:val="24"/>
        </w:rPr>
      </w:pPr>
    </w:p>
    <w:p w14:paraId="4C93ED78" w14:textId="77777777" w:rsidR="00A23BD1" w:rsidRDefault="00A23BD1" w:rsidP="00F379BB">
      <w:pPr>
        <w:adjustRightInd w:val="0"/>
        <w:rPr>
          <w:sz w:val="24"/>
          <w:szCs w:val="24"/>
        </w:rPr>
      </w:pPr>
    </w:p>
    <w:p w14:paraId="6209F5C6" w14:textId="77777777" w:rsidR="00A23BD1" w:rsidRPr="00A23BD1" w:rsidRDefault="00A23BD1" w:rsidP="00F379BB">
      <w:pPr>
        <w:adjustRightInd w:val="0"/>
        <w:rPr>
          <w:sz w:val="24"/>
          <w:szCs w:val="24"/>
        </w:rPr>
      </w:pPr>
      <w:r w:rsidRPr="00A23BD1">
        <w:rPr>
          <w:sz w:val="24"/>
          <w:szCs w:val="24"/>
        </w:rPr>
        <w:t>Allegare copia documento di identità</w:t>
      </w:r>
    </w:p>
    <w:p w14:paraId="33269D53" w14:textId="77777777" w:rsidR="00F379BB" w:rsidRPr="00A23BD1" w:rsidRDefault="00F379BB" w:rsidP="00F379BB">
      <w:pPr>
        <w:adjustRightInd w:val="0"/>
        <w:rPr>
          <w:sz w:val="24"/>
          <w:szCs w:val="24"/>
        </w:rPr>
      </w:pPr>
    </w:p>
    <w:p w14:paraId="6B6E3E4F" w14:textId="77777777" w:rsidR="00F379BB" w:rsidRPr="00A23BD1" w:rsidRDefault="00F379BB" w:rsidP="00F379BB">
      <w:pPr>
        <w:adjustRightInd w:val="0"/>
        <w:rPr>
          <w:sz w:val="24"/>
          <w:szCs w:val="24"/>
        </w:rPr>
      </w:pPr>
    </w:p>
    <w:p w14:paraId="7F594FA3" w14:textId="77777777" w:rsidR="00A23BD1" w:rsidRDefault="00A23BD1" w:rsidP="00F379BB">
      <w:pPr>
        <w:adjustRightInd w:val="0"/>
        <w:rPr>
          <w:sz w:val="24"/>
          <w:szCs w:val="24"/>
        </w:rPr>
      </w:pPr>
    </w:p>
    <w:p w14:paraId="205112A2" w14:textId="77777777" w:rsidR="00F379BB" w:rsidRPr="00A23BD1" w:rsidRDefault="00F379BB" w:rsidP="00F379BB">
      <w:pPr>
        <w:adjustRightInd w:val="0"/>
        <w:rPr>
          <w:sz w:val="24"/>
          <w:szCs w:val="24"/>
        </w:rPr>
      </w:pPr>
      <w:r w:rsidRPr="00A23BD1">
        <w:rPr>
          <w:sz w:val="24"/>
          <w:szCs w:val="24"/>
        </w:rPr>
        <w:t>Pieve Fosciana, lì ____________</w:t>
      </w:r>
    </w:p>
    <w:p w14:paraId="6144926A" w14:textId="77777777" w:rsidR="00F379BB" w:rsidRDefault="00F379BB" w:rsidP="00F379BB">
      <w:pPr>
        <w:adjustRightInd w:val="0"/>
        <w:jc w:val="right"/>
        <w:rPr>
          <w:sz w:val="24"/>
          <w:szCs w:val="24"/>
        </w:rPr>
      </w:pPr>
      <w:r w:rsidRPr="00A23BD1">
        <w:rPr>
          <w:sz w:val="24"/>
          <w:szCs w:val="24"/>
        </w:rPr>
        <w:t>IL RICHIEDENTE</w:t>
      </w:r>
    </w:p>
    <w:p w14:paraId="1EB1C3E0" w14:textId="77777777" w:rsidR="00A23BD1" w:rsidRPr="00A23BD1" w:rsidRDefault="00A23BD1" w:rsidP="00F379BB">
      <w:pPr>
        <w:adjustRightInd w:val="0"/>
        <w:jc w:val="right"/>
        <w:rPr>
          <w:sz w:val="24"/>
          <w:szCs w:val="24"/>
        </w:rPr>
      </w:pPr>
    </w:p>
    <w:p w14:paraId="24B43A46" w14:textId="77777777" w:rsidR="00DB4EB9" w:rsidRPr="00A23BD1" w:rsidRDefault="00F379BB" w:rsidP="00F379BB">
      <w:pPr>
        <w:jc w:val="right"/>
        <w:rPr>
          <w:sz w:val="24"/>
          <w:szCs w:val="24"/>
        </w:rPr>
      </w:pPr>
      <w:r w:rsidRPr="00A23BD1">
        <w:rPr>
          <w:sz w:val="24"/>
          <w:szCs w:val="24"/>
        </w:rPr>
        <w:t>____________________________</w:t>
      </w:r>
    </w:p>
    <w:sectPr w:rsidR="00DB4EB9" w:rsidRPr="00A23BD1">
      <w:pgSz w:w="11906" w:h="16838"/>
      <w:pgMar w:top="1417" w:right="1134" w:bottom="1134" w:left="1134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355483"/>
    <w:multiLevelType w:val="hybridMultilevel"/>
    <w:tmpl w:val="EF9E2C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A56A3B"/>
    <w:multiLevelType w:val="hybridMultilevel"/>
    <w:tmpl w:val="CA804A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594BAF"/>
    <w:multiLevelType w:val="hybridMultilevel"/>
    <w:tmpl w:val="C8A86E5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0840984">
    <w:abstractNumId w:val="0"/>
  </w:num>
  <w:num w:numId="2" w16cid:durableId="392508161">
    <w:abstractNumId w:val="2"/>
  </w:num>
  <w:num w:numId="3" w16cid:durableId="3242843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7BC"/>
    <w:rsid w:val="00180464"/>
    <w:rsid w:val="00202830"/>
    <w:rsid w:val="00245C5C"/>
    <w:rsid w:val="00255A8D"/>
    <w:rsid w:val="002B7FA5"/>
    <w:rsid w:val="005447BC"/>
    <w:rsid w:val="005555B4"/>
    <w:rsid w:val="00604505"/>
    <w:rsid w:val="00735ED5"/>
    <w:rsid w:val="00761558"/>
    <w:rsid w:val="00A23BD1"/>
    <w:rsid w:val="00C0659C"/>
    <w:rsid w:val="00D059EF"/>
    <w:rsid w:val="00DB00BC"/>
    <w:rsid w:val="00DB4EB9"/>
    <w:rsid w:val="00E021F0"/>
    <w:rsid w:val="00EF594F"/>
    <w:rsid w:val="00F379BB"/>
    <w:rsid w:val="00F91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B29492F"/>
  <w14:defaultImageDpi w14:val="0"/>
  <w15:docId w15:val="{E094E9E5-6EE0-4182-9577-D1EC65EA3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/>
    <w:lsdException w:name="Body Text" w:semiHidden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Plain Text" w:semiHidden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outlineLvl w:val="0"/>
    </w:pPr>
    <w:rPr>
      <w:sz w:val="24"/>
      <w:szCs w:val="24"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jc w:val="center"/>
      <w:outlineLvl w:val="1"/>
    </w:pPr>
    <w:rPr>
      <w:b/>
      <w:b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pPr>
      <w:keepNext/>
      <w:jc w:val="center"/>
      <w:outlineLvl w:val="2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Corpotesto">
    <w:name w:val="Body Text"/>
    <w:basedOn w:val="Normale"/>
    <w:link w:val="CorpotestoCarattere"/>
    <w:uiPriority w:val="99"/>
    <w:pPr>
      <w:jc w:val="both"/>
    </w:pPr>
    <w:rPr>
      <w:sz w:val="24"/>
      <w:szCs w:val="24"/>
    </w:rPr>
  </w:style>
  <w:style w:type="paragraph" w:styleId="Testonormale">
    <w:name w:val="Plain Text"/>
    <w:basedOn w:val="Normale"/>
    <w:link w:val="TestonormaleCarattere"/>
    <w:uiPriority w:val="99"/>
    <w:rPr>
      <w:rFonts w:ascii="Courier New" w:hAnsi="Courier New" w:cs="Courier New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0"/>
      <w:szCs w:val="20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DB4EB9"/>
    <w:rPr>
      <w:rFonts w:ascii="Courier New" w:hAnsi="Courier New" w:cs="Courier New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vinia\Documents\Modelli%20di%20Office%20personalizzati\domanda%20inserimento%20elenco%20suppletivo%20scrutator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domanda inserimento elenco suppletivo scrutatore</Template>
  <TotalTime>1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Sk</Company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Lavinia Rinaldi</dc:creator>
  <cp:keywords/>
  <dc:description/>
  <cp:lastModifiedBy>Lavinia Rinaldi</cp:lastModifiedBy>
  <cp:revision>2</cp:revision>
  <cp:lastPrinted>2021-09-08T08:02:00Z</cp:lastPrinted>
  <dcterms:created xsi:type="dcterms:W3CDTF">2025-04-15T11:43:00Z</dcterms:created>
  <dcterms:modified xsi:type="dcterms:W3CDTF">2026-02-04T12:02:00Z</dcterms:modified>
</cp:coreProperties>
</file>